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AB698" w14:textId="4D51604E" w:rsidR="004F0366" w:rsidRPr="00985100" w:rsidRDefault="00277BCA" w:rsidP="004F0366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  <w:r>
        <w:rPr>
          <w:rFonts w:eastAsia="Times New Roman" w:cstheme="minorHAnsi"/>
          <w:b/>
          <w:bCs/>
          <w:sz w:val="22"/>
          <w:szCs w:val="22"/>
          <w:lang w:val="en-AU" w:eastAsia="en-AU"/>
        </w:rPr>
        <w:t>13</w:t>
      </w:r>
      <w:r w:rsidRPr="00277BCA">
        <w:rPr>
          <w:rFonts w:eastAsia="Times New Roman" w:cstheme="minorHAnsi"/>
          <w:b/>
          <w:bCs/>
          <w:sz w:val="22"/>
          <w:szCs w:val="22"/>
          <w:vertAlign w:val="superscript"/>
          <w:lang w:val="en-AU" w:eastAsia="en-AU"/>
        </w:rPr>
        <w:t>th</w:t>
      </w:r>
      <w:r>
        <w:rPr>
          <w:rFonts w:eastAsia="Times New Roman" w:cstheme="minorHAnsi"/>
          <w:b/>
          <w:bCs/>
          <w:sz w:val="22"/>
          <w:szCs w:val="22"/>
          <w:lang w:val="en-AU" w:eastAsia="en-AU"/>
        </w:rPr>
        <w:t xml:space="preserve"> September </w:t>
      </w:r>
      <w:r w:rsidR="00343BF3">
        <w:rPr>
          <w:rFonts w:eastAsia="Times New Roman" w:cstheme="minorHAnsi"/>
          <w:b/>
          <w:bCs/>
          <w:sz w:val="22"/>
          <w:szCs w:val="22"/>
          <w:lang w:val="en-AU" w:eastAsia="en-AU"/>
        </w:rPr>
        <w:t>2024</w:t>
      </w:r>
    </w:p>
    <w:p w14:paraId="59EBBCA9" w14:textId="77777777" w:rsidR="004F0366" w:rsidRPr="009728C8" w:rsidRDefault="004F0366" w:rsidP="004F0366">
      <w:pPr>
        <w:spacing w:after="0" w:line="240" w:lineRule="auto"/>
        <w:jc w:val="both"/>
        <w:rPr>
          <w:rFonts w:eastAsia="Times New Roman" w:cstheme="minorHAnsi"/>
          <w:b/>
          <w:bCs/>
          <w:szCs w:val="22"/>
          <w:lang w:val="en-AU" w:eastAsia="en-AU"/>
        </w:rPr>
      </w:pPr>
    </w:p>
    <w:p w14:paraId="43B17842" w14:textId="5BE8FFD5" w:rsidR="004715D4" w:rsidRPr="00985100" w:rsidRDefault="008C077F" w:rsidP="004F0366">
      <w:pPr>
        <w:spacing w:after="0" w:line="240" w:lineRule="auto"/>
        <w:jc w:val="both"/>
        <w:rPr>
          <w:rFonts w:eastAsia="Times New Roman" w:cstheme="minorHAnsi"/>
          <w:color w:val="5B9BD5" w:themeColor="accent1"/>
          <w:sz w:val="32"/>
          <w:szCs w:val="22"/>
          <w:lang w:val="en-AU" w:eastAsia="en-AU"/>
        </w:rPr>
      </w:pPr>
      <w:r>
        <w:rPr>
          <w:rFonts w:eastAsia="Times New Roman" w:cstheme="minorHAnsi"/>
          <w:b/>
          <w:bCs/>
          <w:color w:val="5B9BD5" w:themeColor="accent1"/>
          <w:sz w:val="32"/>
          <w:szCs w:val="22"/>
          <w:lang w:val="en-AU" w:eastAsia="en-AU"/>
        </w:rPr>
        <w:t xml:space="preserve">Chief </w:t>
      </w:r>
      <w:r w:rsidR="00343BF3">
        <w:rPr>
          <w:rFonts w:eastAsia="Times New Roman" w:cstheme="minorHAnsi"/>
          <w:b/>
          <w:bCs/>
          <w:color w:val="5B9BD5" w:themeColor="accent1"/>
          <w:sz w:val="32"/>
          <w:szCs w:val="22"/>
          <w:lang w:val="en-AU" w:eastAsia="en-AU"/>
        </w:rPr>
        <w:t xml:space="preserve">Financial </w:t>
      </w:r>
      <w:r>
        <w:rPr>
          <w:rFonts w:eastAsia="Times New Roman" w:cstheme="minorHAnsi"/>
          <w:b/>
          <w:bCs/>
          <w:color w:val="5B9BD5" w:themeColor="accent1"/>
          <w:sz w:val="32"/>
          <w:szCs w:val="22"/>
          <w:lang w:val="en-AU" w:eastAsia="en-AU"/>
        </w:rPr>
        <w:t>Officer</w:t>
      </w:r>
      <w:r w:rsidR="007B4F4C" w:rsidRPr="00985100">
        <w:rPr>
          <w:rFonts w:eastAsia="Times New Roman" w:cstheme="minorHAnsi"/>
          <w:b/>
          <w:bCs/>
          <w:color w:val="5B9BD5" w:themeColor="accent1"/>
          <w:sz w:val="32"/>
          <w:szCs w:val="22"/>
          <w:lang w:val="en-AU" w:eastAsia="en-AU"/>
        </w:rPr>
        <w:t xml:space="preserve"> – </w:t>
      </w:r>
      <w:r w:rsidR="000B221F">
        <w:rPr>
          <w:rFonts w:eastAsia="Times New Roman" w:cstheme="minorHAnsi"/>
          <w:b/>
          <w:bCs/>
          <w:color w:val="5B9BD5" w:themeColor="accent1"/>
          <w:sz w:val="32"/>
          <w:szCs w:val="22"/>
          <w:lang w:val="en-AU" w:eastAsia="en-AU"/>
        </w:rPr>
        <w:t xml:space="preserve">Permanent, </w:t>
      </w:r>
      <w:r w:rsidR="007B4F4C" w:rsidRPr="00985100">
        <w:rPr>
          <w:rFonts w:eastAsia="Times New Roman" w:cstheme="minorHAnsi"/>
          <w:b/>
          <w:bCs/>
          <w:color w:val="5B9BD5" w:themeColor="accent1"/>
          <w:sz w:val="32"/>
          <w:szCs w:val="22"/>
          <w:lang w:val="en-AU" w:eastAsia="en-AU"/>
        </w:rPr>
        <w:t>Full-time</w:t>
      </w:r>
    </w:p>
    <w:p w14:paraId="0A5F6627" w14:textId="77777777" w:rsidR="004715D4" w:rsidRPr="003C3252" w:rsidRDefault="007B4F4C" w:rsidP="004F0366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  <w:r w:rsidRPr="003C3252">
        <w:rPr>
          <w:rFonts w:eastAsia="Times New Roman" w:cstheme="minorHAnsi"/>
          <w:b/>
          <w:bCs/>
          <w:sz w:val="22"/>
          <w:szCs w:val="22"/>
          <w:lang w:val="en-AU" w:eastAsia="en-AU"/>
        </w:rPr>
        <w:t>Brunswick</w:t>
      </w:r>
      <w:r w:rsidR="00F63712">
        <w:rPr>
          <w:rFonts w:eastAsia="Times New Roman" w:cstheme="minorHAnsi"/>
          <w:b/>
          <w:bCs/>
          <w:sz w:val="22"/>
          <w:szCs w:val="22"/>
          <w:lang w:val="en-AU" w:eastAsia="en-AU"/>
        </w:rPr>
        <w:t xml:space="preserve"> Head Office</w:t>
      </w:r>
      <w:r w:rsidR="004F0366" w:rsidRPr="003C3252">
        <w:rPr>
          <w:rFonts w:eastAsia="Times New Roman" w:cstheme="minorHAnsi"/>
          <w:b/>
          <w:bCs/>
          <w:sz w:val="22"/>
          <w:szCs w:val="22"/>
          <w:lang w:val="en-AU" w:eastAsia="en-AU"/>
        </w:rPr>
        <w:t>.</w:t>
      </w:r>
    </w:p>
    <w:p w14:paraId="08DEA869" w14:textId="77777777" w:rsidR="009728C8" w:rsidRPr="00E844DC" w:rsidRDefault="009728C8" w:rsidP="00E844DC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2"/>
          <w:szCs w:val="22"/>
          <w:lang w:val="en-AU" w:eastAsia="en-AU"/>
        </w:rPr>
      </w:pPr>
      <w:r w:rsidRPr="00E844DC">
        <w:rPr>
          <w:rFonts w:eastAsia="Times New Roman" w:cstheme="minorHAnsi"/>
          <w:b/>
          <w:sz w:val="22"/>
          <w:szCs w:val="22"/>
          <w:lang w:val="en-AU" w:eastAsia="en-AU"/>
        </w:rPr>
        <w:t>Full time, rewarding and diverse position</w:t>
      </w:r>
    </w:p>
    <w:p w14:paraId="60EF6722" w14:textId="77777777" w:rsidR="00CB4FB0" w:rsidRPr="00E844DC" w:rsidRDefault="00E036C3" w:rsidP="00E844DC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2"/>
          <w:szCs w:val="22"/>
          <w:lang w:val="en-AU" w:eastAsia="en-AU"/>
        </w:rPr>
      </w:pPr>
      <w:r w:rsidRPr="00E844DC">
        <w:rPr>
          <w:rFonts w:eastAsia="Times New Roman" w:cstheme="minorHAnsi"/>
          <w:b/>
          <w:sz w:val="22"/>
          <w:szCs w:val="22"/>
          <w:lang w:val="en-AU" w:eastAsia="en-AU"/>
        </w:rPr>
        <w:t>Dedicated and committed</w:t>
      </w:r>
      <w:r w:rsidR="003A5F46" w:rsidRPr="00E844DC">
        <w:rPr>
          <w:rFonts w:eastAsia="Times New Roman" w:cstheme="minorHAnsi"/>
          <w:b/>
          <w:sz w:val="22"/>
          <w:szCs w:val="22"/>
          <w:lang w:val="en-AU" w:eastAsia="en-AU"/>
        </w:rPr>
        <w:t xml:space="preserve"> team</w:t>
      </w:r>
    </w:p>
    <w:p w14:paraId="5B547CE2" w14:textId="1F2BCEDF" w:rsidR="003F7684" w:rsidRPr="00E844DC" w:rsidRDefault="000C7AE6" w:rsidP="00E844DC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2"/>
          <w:szCs w:val="22"/>
          <w:lang w:val="en-AU" w:eastAsia="en-AU"/>
        </w:rPr>
      </w:pPr>
      <w:r w:rsidRPr="00E844DC">
        <w:rPr>
          <w:rFonts w:eastAsia="Times New Roman" w:cstheme="minorHAnsi"/>
          <w:b/>
          <w:sz w:val="22"/>
          <w:szCs w:val="22"/>
          <w:lang w:val="en-AU" w:eastAsia="en-AU"/>
        </w:rPr>
        <w:t>Competitive Salary &amp; Salary Packaging</w:t>
      </w:r>
      <w:r w:rsidR="00985100" w:rsidRPr="00E844DC">
        <w:rPr>
          <w:rFonts w:eastAsia="Times New Roman" w:cstheme="minorHAnsi"/>
          <w:b/>
          <w:sz w:val="22"/>
          <w:szCs w:val="22"/>
          <w:lang w:val="en-AU" w:eastAsia="en-AU"/>
        </w:rPr>
        <w:t xml:space="preserve">.  </w:t>
      </w:r>
    </w:p>
    <w:p w14:paraId="5347DBC4" w14:textId="7EC1C699" w:rsidR="00D83877" w:rsidRPr="00D83877" w:rsidRDefault="008C077F" w:rsidP="00B9128B">
      <w:pPr>
        <w:pStyle w:val="NoSpacing"/>
        <w:rPr>
          <w:rFonts w:asciiTheme="minorHAnsi" w:hAnsiTheme="minorHAnsi" w:cstheme="minorHAnsi"/>
          <w:b/>
          <w:color w:val="0D0D0D"/>
          <w:shd w:val="clear" w:color="auto" w:fill="FFFFFF"/>
        </w:rPr>
      </w:pPr>
      <w:r w:rsidRPr="008C077F">
        <w:rPr>
          <w:rFonts w:asciiTheme="minorHAnsi" w:hAnsiTheme="minorHAnsi" w:cstheme="minorHAnsi"/>
          <w:b/>
          <w:color w:val="0D0D0D"/>
          <w:shd w:val="clear" w:color="auto" w:fill="FFFFFF"/>
        </w:rPr>
        <w:t>Lead our financial future.  Become the driving force behind our success as Chief Financial Officer.</w:t>
      </w:r>
    </w:p>
    <w:p w14:paraId="06C6DD1A" w14:textId="18C29ABC" w:rsidR="00B9128B" w:rsidRPr="00521F85" w:rsidRDefault="00B9128B" w:rsidP="00521F85">
      <w:pPr>
        <w:rPr>
          <w:sz w:val="22"/>
          <w:szCs w:val="22"/>
          <w:lang w:val="en-AU" w:eastAsia="en-AU"/>
        </w:rPr>
      </w:pPr>
      <w:r w:rsidRPr="00521F85">
        <w:rPr>
          <w:sz w:val="22"/>
          <w:szCs w:val="22"/>
          <w:lang w:val="en-AU" w:eastAsia="en-AU"/>
        </w:rPr>
        <w:t xml:space="preserve">This is a great opportunity to combine your </w:t>
      </w:r>
      <w:r w:rsidR="00D83877" w:rsidRPr="00521F85">
        <w:rPr>
          <w:sz w:val="22"/>
          <w:szCs w:val="22"/>
          <w:lang w:val="en-AU" w:eastAsia="en-AU"/>
        </w:rPr>
        <w:t>financial</w:t>
      </w:r>
      <w:r w:rsidR="00343BF3" w:rsidRPr="00521F85">
        <w:rPr>
          <w:sz w:val="22"/>
          <w:szCs w:val="22"/>
          <w:lang w:val="en-AU" w:eastAsia="en-AU"/>
        </w:rPr>
        <w:t xml:space="preserve"> </w:t>
      </w:r>
      <w:r w:rsidRPr="00521F85">
        <w:rPr>
          <w:sz w:val="22"/>
          <w:szCs w:val="22"/>
          <w:lang w:val="en-AU" w:eastAsia="en-AU"/>
        </w:rPr>
        <w:t xml:space="preserve">expertise, organisation and </w:t>
      </w:r>
      <w:r w:rsidR="00D83877" w:rsidRPr="00521F85">
        <w:rPr>
          <w:sz w:val="22"/>
          <w:szCs w:val="22"/>
          <w:lang w:val="en-AU" w:eastAsia="en-AU"/>
        </w:rPr>
        <w:t>management</w:t>
      </w:r>
      <w:r w:rsidRPr="00521F85">
        <w:rPr>
          <w:sz w:val="22"/>
          <w:szCs w:val="22"/>
          <w:lang w:val="en-AU" w:eastAsia="en-AU"/>
        </w:rPr>
        <w:t xml:space="preserve"> skills</w:t>
      </w:r>
      <w:r w:rsidR="00E036C3" w:rsidRPr="00521F85">
        <w:rPr>
          <w:sz w:val="22"/>
          <w:szCs w:val="22"/>
          <w:lang w:val="en-AU" w:eastAsia="en-AU"/>
        </w:rPr>
        <w:t xml:space="preserve"> to </w:t>
      </w:r>
      <w:r w:rsidR="00543328" w:rsidRPr="00521F85">
        <w:rPr>
          <w:sz w:val="22"/>
          <w:szCs w:val="22"/>
          <w:lang w:val="en-AU" w:eastAsia="en-AU"/>
        </w:rPr>
        <w:t>lead</w:t>
      </w:r>
      <w:r w:rsidRPr="00521F85">
        <w:rPr>
          <w:sz w:val="22"/>
          <w:szCs w:val="22"/>
          <w:lang w:val="en-AU" w:eastAsia="en-AU"/>
        </w:rPr>
        <w:t xml:space="preserve"> the </w:t>
      </w:r>
      <w:r w:rsidR="00343BF3" w:rsidRPr="00521F85">
        <w:rPr>
          <w:sz w:val="22"/>
          <w:szCs w:val="22"/>
          <w:lang w:val="en-AU" w:eastAsia="en-AU"/>
        </w:rPr>
        <w:t xml:space="preserve">growth and development </w:t>
      </w:r>
      <w:r w:rsidR="00C17C08" w:rsidRPr="00521F85">
        <w:rPr>
          <w:sz w:val="22"/>
          <w:szCs w:val="22"/>
          <w:lang w:val="en-AU" w:eastAsia="en-AU"/>
        </w:rPr>
        <w:t xml:space="preserve">of </w:t>
      </w:r>
      <w:r w:rsidR="006265A0" w:rsidRPr="00521F85">
        <w:rPr>
          <w:sz w:val="22"/>
          <w:szCs w:val="22"/>
          <w:lang w:val="en-AU" w:eastAsia="en-AU"/>
        </w:rPr>
        <w:t xml:space="preserve">the Finance Team </w:t>
      </w:r>
      <w:r w:rsidRPr="00521F85">
        <w:rPr>
          <w:sz w:val="22"/>
          <w:szCs w:val="22"/>
          <w:lang w:val="en-AU" w:eastAsia="en-AU"/>
        </w:rPr>
        <w:t xml:space="preserve">of a respected NFP community services agency that celebrates and supports culturally and linguistically diverse people and communities. </w:t>
      </w:r>
    </w:p>
    <w:p w14:paraId="161CDB55" w14:textId="77777777" w:rsidR="00034823" w:rsidRPr="00521F85" w:rsidRDefault="00034823" w:rsidP="00521F85">
      <w:pPr>
        <w:rPr>
          <w:sz w:val="22"/>
          <w:szCs w:val="22"/>
          <w:lang w:val="en-AU" w:eastAsia="en-AU"/>
        </w:rPr>
      </w:pPr>
      <w:r w:rsidRPr="00521F85">
        <w:rPr>
          <w:sz w:val="22"/>
          <w:szCs w:val="22"/>
          <w:lang w:val="en-AU" w:eastAsia="en-AU"/>
        </w:rPr>
        <w:t xml:space="preserve">PRONIA, derived from the Greek word meaning "to provide," stands as a well-established community services agency with a rich 52-year history dedicated to catering to the needs of culturally and linguistically diverse backgrounds, notably the Australian-Greek community.  </w:t>
      </w:r>
    </w:p>
    <w:p w14:paraId="287D9FB3" w14:textId="71863DB4" w:rsidR="00291B31" w:rsidRPr="00521F85" w:rsidRDefault="00291B31" w:rsidP="00521F85">
      <w:pPr>
        <w:rPr>
          <w:sz w:val="22"/>
          <w:szCs w:val="22"/>
          <w:lang w:val="en-AU" w:eastAsia="en-AU"/>
        </w:rPr>
      </w:pPr>
      <w:r w:rsidRPr="00521F85">
        <w:rPr>
          <w:sz w:val="22"/>
          <w:szCs w:val="22"/>
          <w:lang w:val="en-AU" w:eastAsia="en-AU"/>
        </w:rPr>
        <w:t xml:space="preserve">Reporting directly to the Chief Executive Officer (CEO) and </w:t>
      </w:r>
      <w:r w:rsidR="00543328" w:rsidRPr="00521F85">
        <w:rPr>
          <w:sz w:val="22"/>
          <w:szCs w:val="22"/>
          <w:lang w:val="en-AU" w:eastAsia="en-AU"/>
        </w:rPr>
        <w:t>an integral member of the Executive Leadership Team (ELT)</w:t>
      </w:r>
      <w:r w:rsidRPr="00521F85">
        <w:rPr>
          <w:sz w:val="22"/>
          <w:szCs w:val="22"/>
        </w:rPr>
        <w:t xml:space="preserve">, </w:t>
      </w:r>
      <w:r w:rsidRPr="00521F85">
        <w:rPr>
          <w:sz w:val="22"/>
          <w:szCs w:val="22"/>
          <w:lang w:val="en-AU" w:eastAsia="en-AU"/>
        </w:rPr>
        <w:t>we are looking for an energetic professional with a strong work ethic and passion for the role.</w:t>
      </w:r>
    </w:p>
    <w:p w14:paraId="482CC4CB" w14:textId="6394CB8B" w:rsidR="00034823" w:rsidRPr="00521F85" w:rsidRDefault="00BC5707" w:rsidP="00521F85">
      <w:pPr>
        <w:rPr>
          <w:sz w:val="22"/>
          <w:szCs w:val="22"/>
          <w:lang w:val="en-AU" w:eastAsia="en-AU"/>
        </w:rPr>
      </w:pPr>
      <w:r w:rsidRPr="00521F85">
        <w:rPr>
          <w:sz w:val="22"/>
          <w:szCs w:val="22"/>
          <w:lang w:val="en-AU" w:eastAsia="en-AU"/>
        </w:rPr>
        <w:t xml:space="preserve">As the </w:t>
      </w:r>
      <w:r w:rsidR="000C7AE6" w:rsidRPr="00521F85">
        <w:rPr>
          <w:sz w:val="22"/>
          <w:szCs w:val="22"/>
          <w:lang w:val="en-AU" w:eastAsia="en-AU"/>
        </w:rPr>
        <w:t>Chief Financial Officer</w:t>
      </w:r>
      <w:r w:rsidRPr="00521F85">
        <w:rPr>
          <w:sz w:val="22"/>
          <w:szCs w:val="22"/>
          <w:lang w:val="en-AU" w:eastAsia="en-AU"/>
        </w:rPr>
        <w:t xml:space="preserve"> at PRONIA, you will </w:t>
      </w:r>
      <w:r w:rsidR="00773999" w:rsidRPr="00521F85">
        <w:rPr>
          <w:sz w:val="22"/>
          <w:szCs w:val="22"/>
          <w:lang w:val="en-AU" w:eastAsia="en-AU"/>
        </w:rPr>
        <w:t xml:space="preserve">be accountable for accurate reporting of financial results and managing </w:t>
      </w:r>
      <w:r w:rsidR="00F959D4" w:rsidRPr="00521F85">
        <w:rPr>
          <w:sz w:val="22"/>
          <w:szCs w:val="22"/>
          <w:lang w:val="en-AU" w:eastAsia="en-AU"/>
        </w:rPr>
        <w:t>PRONIA’s</w:t>
      </w:r>
      <w:r w:rsidR="00773999" w:rsidRPr="00521F85">
        <w:rPr>
          <w:sz w:val="22"/>
          <w:szCs w:val="22"/>
          <w:lang w:val="en-AU" w:eastAsia="en-AU"/>
        </w:rPr>
        <w:t xml:space="preserve"> financial affairs. </w:t>
      </w:r>
      <w:r w:rsidR="00377B9E" w:rsidRPr="00521F85">
        <w:rPr>
          <w:sz w:val="22"/>
          <w:szCs w:val="22"/>
          <w:lang w:val="en-AU" w:eastAsia="en-AU"/>
        </w:rPr>
        <w:t>Y</w:t>
      </w:r>
      <w:r w:rsidR="00773999" w:rsidRPr="00521F85">
        <w:rPr>
          <w:sz w:val="22"/>
          <w:szCs w:val="22"/>
          <w:lang w:val="en-AU" w:eastAsia="en-AU"/>
        </w:rPr>
        <w:t>our responsibilities will focus on the financial management of the organisation performing a wide range of responsibilities. These may include, but are not limited to:</w:t>
      </w:r>
      <w:r w:rsidR="00773999" w:rsidRPr="00521F85">
        <w:rPr>
          <w:rFonts w:ascii="Cambria" w:hAnsi="Cambria" w:cs="Cambria"/>
          <w:sz w:val="22"/>
          <w:szCs w:val="22"/>
          <w:lang w:val="en-AU" w:eastAsia="en-AU"/>
        </w:rPr>
        <w:t> </w:t>
      </w:r>
    </w:p>
    <w:p w14:paraId="78867370" w14:textId="77777777" w:rsidR="00BC5707" w:rsidRPr="003C3252" w:rsidRDefault="00BC5707" w:rsidP="00BC5707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  <w:r w:rsidRPr="003C3252">
        <w:rPr>
          <w:rFonts w:eastAsia="Times New Roman" w:cstheme="minorHAnsi"/>
          <w:b/>
          <w:bCs/>
          <w:sz w:val="22"/>
          <w:szCs w:val="22"/>
          <w:lang w:val="en-AU" w:eastAsia="en-AU"/>
        </w:rPr>
        <w:t xml:space="preserve">Key Responsibilities: </w:t>
      </w:r>
    </w:p>
    <w:p w14:paraId="441EF3E1" w14:textId="34F10995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 xml:space="preserve">Managing the financial reporting for </w:t>
      </w:r>
      <w:r w:rsidR="00543328" w:rsidRPr="00521F85">
        <w:rPr>
          <w:rFonts w:eastAsia="Times New Roman" w:cs="Arial"/>
          <w:sz w:val="22"/>
          <w:szCs w:val="22"/>
          <w:lang w:val="en-AU" w:eastAsia="en-AU"/>
        </w:rPr>
        <w:t>PRONIA</w:t>
      </w:r>
      <w:r w:rsidRPr="00521F85">
        <w:rPr>
          <w:rFonts w:eastAsia="Times New Roman" w:cs="Arial"/>
          <w:sz w:val="22"/>
          <w:szCs w:val="22"/>
          <w:lang w:val="en-AU" w:eastAsia="en-AU"/>
        </w:rPr>
        <w:t xml:space="preserve"> including monthly financial reporting, budgeting and forecasting, financial </w:t>
      </w:r>
      <w:r w:rsidR="00543328" w:rsidRPr="00521F85">
        <w:rPr>
          <w:rFonts w:eastAsia="Times New Roman" w:cs="Arial"/>
          <w:sz w:val="22"/>
          <w:szCs w:val="22"/>
          <w:lang w:val="en-AU" w:eastAsia="en-AU"/>
        </w:rPr>
        <w:t>planning</w:t>
      </w:r>
      <w:r w:rsidRPr="00521F85">
        <w:rPr>
          <w:rFonts w:eastAsia="Times New Roman" w:cs="Arial"/>
          <w:sz w:val="22"/>
          <w:szCs w:val="22"/>
          <w:lang w:val="en-AU" w:eastAsia="en-AU"/>
        </w:rPr>
        <w:t xml:space="preserve"> and all statutory financial reporting.</w:t>
      </w:r>
    </w:p>
    <w:p w14:paraId="727EE5D6" w14:textId="15ED2599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 xml:space="preserve">Providing sound financial support and insights to enable the </w:t>
      </w:r>
      <w:r w:rsidR="00543328" w:rsidRPr="00521F85">
        <w:rPr>
          <w:rFonts w:eastAsia="Times New Roman" w:cs="Arial"/>
          <w:sz w:val="22"/>
          <w:szCs w:val="22"/>
          <w:lang w:val="en-AU" w:eastAsia="en-AU"/>
        </w:rPr>
        <w:t xml:space="preserve">CEO and </w:t>
      </w:r>
      <w:r w:rsidRPr="00521F85">
        <w:rPr>
          <w:rFonts w:eastAsia="Times New Roman" w:cs="Arial"/>
          <w:sz w:val="22"/>
          <w:szCs w:val="22"/>
          <w:lang w:val="en-AU" w:eastAsia="en-AU"/>
        </w:rPr>
        <w:t>ELT to make critical business decisions</w:t>
      </w:r>
    </w:p>
    <w:p w14:paraId="1A6D13CD" w14:textId="77777777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Play a key role in the formulation of the business's strategy</w:t>
      </w:r>
    </w:p>
    <w:p w14:paraId="659D6A40" w14:textId="77777777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Managing and overseeing the taxation affairs of the organisation and liaising with the external tax firm for specialist advice</w:t>
      </w:r>
    </w:p>
    <w:p w14:paraId="6301FDBA" w14:textId="77777777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Managing and overseeing the cash flow of the company and ensuring it has the appropriate treasury controls</w:t>
      </w:r>
    </w:p>
    <w:p w14:paraId="7F0C2167" w14:textId="77777777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Managing the External Auditor relationship and ensuring the organisation is compliant with accounting standards</w:t>
      </w:r>
    </w:p>
    <w:p w14:paraId="0F6A6FD8" w14:textId="6734DE59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Managing and overseeing the</w:t>
      </w:r>
      <w:r w:rsidR="00543328" w:rsidRPr="00521F85">
        <w:rPr>
          <w:rFonts w:eastAsia="Times New Roman" w:cs="Arial"/>
          <w:sz w:val="22"/>
          <w:szCs w:val="22"/>
          <w:lang w:val="en-AU" w:eastAsia="en-AU"/>
        </w:rPr>
        <w:t xml:space="preserve"> PRONIA’s </w:t>
      </w:r>
      <w:r w:rsidRPr="00521F85">
        <w:rPr>
          <w:rFonts w:eastAsia="Times New Roman" w:cs="Arial"/>
          <w:sz w:val="22"/>
          <w:szCs w:val="22"/>
          <w:lang w:val="en-AU" w:eastAsia="en-AU"/>
        </w:rPr>
        <w:t>banking and borrowing arrangements</w:t>
      </w:r>
    </w:p>
    <w:p w14:paraId="2E0FC1C1" w14:textId="20E8ED75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Managing and overseeing the PRONIA’s financial systems</w:t>
      </w:r>
    </w:p>
    <w:p w14:paraId="702D0610" w14:textId="77777777" w:rsidR="00543328" w:rsidRPr="00521F85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Risk Management to ensure the business has a solid risk framework in place</w:t>
      </w:r>
    </w:p>
    <w:p w14:paraId="0A4E8BED" w14:textId="77777777" w:rsidR="00543328" w:rsidRPr="00521F85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Presentation of financial results and insights to the Board</w:t>
      </w:r>
    </w:p>
    <w:p w14:paraId="2D88DF35" w14:textId="77777777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Investment appraisal and analysis</w:t>
      </w:r>
    </w:p>
    <w:p w14:paraId="24951E8F" w14:textId="77777777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Overseeing Accounts Payable, Accounts Receivable, Tax, Treasury, Payroll, Financial and Management Accounting functions.</w:t>
      </w:r>
    </w:p>
    <w:p w14:paraId="539180CB" w14:textId="77777777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Advising and implementing best practice methods to increase revenue and reduce costs</w:t>
      </w:r>
    </w:p>
    <w:p w14:paraId="1006CC08" w14:textId="77777777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lastRenderedPageBreak/>
        <w:t>Advising on market changes and providing strategic financial recommendations to the ELT</w:t>
      </w:r>
    </w:p>
    <w:p w14:paraId="6FCE120A" w14:textId="77777777" w:rsidR="00291B31" w:rsidRPr="00521F85" w:rsidRDefault="00291B31" w:rsidP="00291B31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21F85">
        <w:rPr>
          <w:rFonts w:eastAsia="Times New Roman" w:cs="Arial"/>
          <w:sz w:val="22"/>
          <w:szCs w:val="22"/>
          <w:lang w:val="en-AU" w:eastAsia="en-AU"/>
        </w:rPr>
        <w:t>Managing and tracking budget and accounting information including billing, collections, and tax information</w:t>
      </w:r>
    </w:p>
    <w:p w14:paraId="241384B7" w14:textId="77777777" w:rsidR="00F63712" w:rsidRDefault="00F63712" w:rsidP="00BC5707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</w:p>
    <w:p w14:paraId="287854E6" w14:textId="24E7B617" w:rsidR="00BC5707" w:rsidRDefault="00BC5707" w:rsidP="00C3133F">
      <w:pPr>
        <w:spacing w:after="160"/>
        <w:rPr>
          <w:rFonts w:eastAsia="Times New Roman" w:cstheme="minorHAnsi"/>
          <w:b/>
          <w:bCs/>
          <w:sz w:val="22"/>
          <w:szCs w:val="22"/>
          <w:lang w:val="en-AU" w:eastAsia="en-AU"/>
        </w:rPr>
      </w:pPr>
      <w:r w:rsidRPr="003C3252">
        <w:rPr>
          <w:rFonts w:eastAsia="Times New Roman" w:cstheme="minorHAnsi"/>
          <w:b/>
          <w:bCs/>
          <w:sz w:val="22"/>
          <w:szCs w:val="22"/>
          <w:lang w:val="en-AU" w:eastAsia="en-AU"/>
        </w:rPr>
        <w:t>To be suitable for this position you must have:</w:t>
      </w:r>
    </w:p>
    <w:p w14:paraId="2D115C19" w14:textId="77967146" w:rsidR="00543328" w:rsidRPr="00543328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 xml:space="preserve">10+ </w:t>
      </w:r>
      <w:r w:rsidR="00377B9E" w:rsidRPr="00543328">
        <w:rPr>
          <w:rFonts w:eastAsia="Times New Roman" w:cs="Arial"/>
          <w:sz w:val="22"/>
          <w:szCs w:val="22"/>
          <w:lang w:val="en-AU" w:eastAsia="en-AU"/>
        </w:rPr>
        <w:t>years</w:t>
      </w:r>
      <w:r w:rsidR="00377B9E">
        <w:rPr>
          <w:rFonts w:eastAsia="Times New Roman" w:cs="Arial"/>
          <w:sz w:val="22"/>
          <w:szCs w:val="22"/>
          <w:lang w:val="en-AU" w:eastAsia="en-AU"/>
        </w:rPr>
        <w:t xml:space="preserve"> of</w:t>
      </w:r>
      <w:r w:rsidR="00377B9E" w:rsidRPr="00543328">
        <w:rPr>
          <w:rFonts w:eastAsia="Times New Roman" w:cs="Arial"/>
          <w:sz w:val="22"/>
          <w:szCs w:val="22"/>
          <w:lang w:val="en-AU" w:eastAsia="en-AU"/>
        </w:rPr>
        <w:t xml:space="preserve"> experience</w:t>
      </w:r>
      <w:r w:rsidRPr="00543328">
        <w:rPr>
          <w:rFonts w:eastAsia="Times New Roman" w:cs="Arial"/>
          <w:sz w:val="22"/>
          <w:szCs w:val="22"/>
          <w:lang w:val="en-AU" w:eastAsia="en-AU"/>
        </w:rPr>
        <w:t xml:space="preserve"> in a senior financial managerial position with a proven record of success</w:t>
      </w:r>
    </w:p>
    <w:p w14:paraId="0E0700E1" w14:textId="77777777" w:rsidR="00543328" w:rsidRPr="00543328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>Sound decision-making skills based on accurate and timely analyses</w:t>
      </w:r>
    </w:p>
    <w:p w14:paraId="3DB96A64" w14:textId="77777777" w:rsidR="00543328" w:rsidRPr="00543328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>Results-oriented and metrics-driven</w:t>
      </w:r>
    </w:p>
    <w:p w14:paraId="0D335014" w14:textId="77777777" w:rsidR="00543328" w:rsidRPr="00543328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>Exceptional time management and ability to solve problems </w:t>
      </w:r>
    </w:p>
    <w:p w14:paraId="0493C944" w14:textId="77777777" w:rsidR="00543328" w:rsidRPr="00543328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>Exceptional interpersonal communication and leadership skills, with the ability to communicate and manage staff at all levels</w:t>
      </w:r>
    </w:p>
    <w:p w14:paraId="349CD972" w14:textId="77777777" w:rsidR="00543328" w:rsidRPr="00543328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>Ability to lead by example and demonstrate a strong sense of integrity, ethics and dependability</w:t>
      </w:r>
    </w:p>
    <w:p w14:paraId="004EB68C" w14:textId="77777777" w:rsidR="00543328" w:rsidRPr="00543328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>Professional written and oral communication skills</w:t>
      </w:r>
    </w:p>
    <w:p w14:paraId="66BDBAF3" w14:textId="77777777" w:rsidR="00543328" w:rsidRPr="00543328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>Confident to present results to an audience</w:t>
      </w:r>
    </w:p>
    <w:p w14:paraId="17B9EEEC" w14:textId="77777777" w:rsidR="00543328" w:rsidRPr="00543328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>Strategic thinking, planning and creative problem-solving skills</w:t>
      </w:r>
    </w:p>
    <w:p w14:paraId="530F9226" w14:textId="77777777" w:rsidR="00543328" w:rsidRPr="00543328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>Ability to work under pressure</w:t>
      </w:r>
    </w:p>
    <w:p w14:paraId="1766A169" w14:textId="0F8BEF60" w:rsidR="00543328" w:rsidRPr="00543328" w:rsidRDefault="00543328" w:rsidP="00543328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 xml:space="preserve">Ability to collaborate with </w:t>
      </w:r>
      <w:r w:rsidR="00377B9E">
        <w:rPr>
          <w:rFonts w:eastAsia="Times New Roman" w:cs="Arial"/>
          <w:sz w:val="22"/>
          <w:szCs w:val="22"/>
          <w:lang w:val="en-AU" w:eastAsia="en-AU"/>
        </w:rPr>
        <w:t>CEO and ELT</w:t>
      </w:r>
      <w:r w:rsidRPr="00543328">
        <w:rPr>
          <w:rFonts w:eastAsia="Times New Roman" w:cs="Arial"/>
          <w:sz w:val="22"/>
          <w:szCs w:val="22"/>
          <w:lang w:val="en-AU" w:eastAsia="en-AU"/>
        </w:rPr>
        <w:t xml:space="preserve"> to organi</w:t>
      </w:r>
      <w:r w:rsidR="00377B9E">
        <w:rPr>
          <w:rFonts w:eastAsia="Times New Roman" w:cs="Arial"/>
          <w:sz w:val="22"/>
          <w:szCs w:val="22"/>
          <w:lang w:val="en-AU" w:eastAsia="en-AU"/>
        </w:rPr>
        <w:t>s</w:t>
      </w:r>
      <w:r w:rsidRPr="00543328">
        <w:rPr>
          <w:rFonts w:eastAsia="Times New Roman" w:cs="Arial"/>
          <w:sz w:val="22"/>
          <w:szCs w:val="22"/>
          <w:lang w:val="en-AU" w:eastAsia="en-AU"/>
        </w:rPr>
        <w:t>e, plan and achieve company financial goals</w:t>
      </w:r>
    </w:p>
    <w:p w14:paraId="08E33FA9" w14:textId="423F44A2" w:rsidR="00543328" w:rsidRPr="00875C7B" w:rsidRDefault="00543328" w:rsidP="00875C7B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>Advanced computer software skills, including Excel and financial reporting software</w:t>
      </w:r>
    </w:p>
    <w:p w14:paraId="6F71ED6B" w14:textId="77777777" w:rsidR="00BC5707" w:rsidRPr="00BC5707" w:rsidRDefault="00BC5707" w:rsidP="00BC5707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BC5707">
        <w:rPr>
          <w:rFonts w:eastAsia="Times New Roman" w:cs="Arial"/>
          <w:sz w:val="22"/>
          <w:szCs w:val="22"/>
          <w:lang w:val="en-AU" w:eastAsia="en-AU"/>
        </w:rPr>
        <w:t>Current Driver Licence and access to vehicle.</w:t>
      </w:r>
    </w:p>
    <w:p w14:paraId="00AE035B" w14:textId="77777777" w:rsidR="00BC5707" w:rsidRPr="00BC5707" w:rsidRDefault="00BC5707" w:rsidP="00BC5707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BC5707">
        <w:rPr>
          <w:rFonts w:eastAsia="Times New Roman" w:cs="Arial"/>
          <w:sz w:val="22"/>
          <w:szCs w:val="22"/>
          <w:lang w:val="en-AU" w:eastAsia="en-AU"/>
        </w:rPr>
        <w:t>National Police Record Check.</w:t>
      </w:r>
    </w:p>
    <w:p w14:paraId="2EC379AD" w14:textId="77777777" w:rsidR="00BC5707" w:rsidRDefault="00BC5707" w:rsidP="00BC5707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BC5707">
        <w:rPr>
          <w:rFonts w:eastAsia="Times New Roman" w:cs="Arial"/>
          <w:sz w:val="22"/>
          <w:szCs w:val="22"/>
          <w:lang w:val="en-AU" w:eastAsia="en-AU"/>
        </w:rPr>
        <w:t>Own IT infrastructu</w:t>
      </w:r>
      <w:r w:rsidR="00034823">
        <w:rPr>
          <w:rFonts w:eastAsia="Times New Roman" w:cs="Arial"/>
          <w:sz w:val="22"/>
          <w:szCs w:val="22"/>
          <w:lang w:val="en-AU" w:eastAsia="en-AU"/>
        </w:rPr>
        <w:t>re for remote work capabilities</w:t>
      </w:r>
      <w:r w:rsidR="00034823" w:rsidRPr="00F63712">
        <w:rPr>
          <w:rFonts w:eastAsia="Times New Roman" w:cs="Arial"/>
          <w:sz w:val="22"/>
          <w:szCs w:val="22"/>
          <w:lang w:val="en-AU" w:eastAsia="en-AU"/>
        </w:rPr>
        <w:t xml:space="preserve"> </w:t>
      </w:r>
      <w:proofErr w:type="gramStart"/>
      <w:r w:rsidR="00034823" w:rsidRPr="00F63712">
        <w:rPr>
          <w:rFonts w:eastAsia="Times New Roman" w:cs="Arial"/>
          <w:sz w:val="22"/>
          <w:szCs w:val="22"/>
          <w:lang w:val="en-AU" w:eastAsia="en-AU"/>
        </w:rPr>
        <w:t>where</w:t>
      </w:r>
      <w:proofErr w:type="gramEnd"/>
      <w:r w:rsidR="00034823" w:rsidRPr="00F63712">
        <w:rPr>
          <w:rFonts w:eastAsia="Times New Roman" w:cs="Arial"/>
          <w:sz w:val="22"/>
          <w:szCs w:val="22"/>
          <w:lang w:val="en-AU" w:eastAsia="en-AU"/>
        </w:rPr>
        <w:t xml:space="preserve"> directed by the business.</w:t>
      </w:r>
    </w:p>
    <w:p w14:paraId="1C1F9D7F" w14:textId="77777777" w:rsidR="00034823" w:rsidRPr="00F63712" w:rsidRDefault="00034823" w:rsidP="00F63712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F63712">
        <w:rPr>
          <w:rFonts w:eastAsia="Times New Roman" w:cs="Arial"/>
          <w:sz w:val="22"/>
          <w:szCs w:val="22"/>
          <w:lang w:val="en-AU" w:eastAsia="en-AU"/>
        </w:rPr>
        <w:t>Have the capacity to build strong relationships across and outside the organisation.</w:t>
      </w:r>
    </w:p>
    <w:p w14:paraId="03E9C03C" w14:textId="77777777" w:rsidR="00034823" w:rsidRPr="00F63712" w:rsidRDefault="00034823" w:rsidP="00F63712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F63712">
        <w:rPr>
          <w:rFonts w:eastAsia="Times New Roman" w:cs="Arial"/>
          <w:sz w:val="22"/>
          <w:szCs w:val="22"/>
          <w:lang w:val="en-AU" w:eastAsia="en-AU"/>
        </w:rPr>
        <w:t xml:space="preserve">Ability to influence people and outcomes to get the job done.  </w:t>
      </w:r>
    </w:p>
    <w:p w14:paraId="0D93A28B" w14:textId="77777777" w:rsidR="00034823" w:rsidRPr="00BC5707" w:rsidRDefault="00034823" w:rsidP="00034823">
      <w:pPr>
        <w:pStyle w:val="ListParagraph"/>
        <w:spacing w:after="0" w:line="240" w:lineRule="auto"/>
        <w:ind w:left="714"/>
        <w:jc w:val="both"/>
        <w:rPr>
          <w:rFonts w:eastAsia="Times New Roman" w:cs="Arial"/>
          <w:sz w:val="22"/>
          <w:szCs w:val="22"/>
          <w:lang w:val="en-AU" w:eastAsia="en-AU"/>
        </w:rPr>
      </w:pPr>
    </w:p>
    <w:p w14:paraId="73CF66D7" w14:textId="77777777" w:rsidR="00BC5707" w:rsidRPr="00BC5707" w:rsidRDefault="00BC5707" w:rsidP="00BC5707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  <w:r w:rsidRPr="00BC5707">
        <w:rPr>
          <w:rFonts w:eastAsia="Times New Roman" w:cstheme="minorHAnsi"/>
          <w:b/>
          <w:bCs/>
          <w:sz w:val="22"/>
          <w:szCs w:val="22"/>
          <w:lang w:val="en-AU" w:eastAsia="en-AU"/>
        </w:rPr>
        <w:t>Qualifications and Experience:</w:t>
      </w:r>
    </w:p>
    <w:p w14:paraId="76A936B8" w14:textId="26635EA2" w:rsidR="00BC5707" w:rsidRPr="00BC5707" w:rsidRDefault="00BC5707" w:rsidP="00BC5707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proofErr w:type="gramStart"/>
      <w:r w:rsidRPr="00BC5707">
        <w:rPr>
          <w:rFonts w:eastAsia="Times New Roman" w:cs="Arial"/>
          <w:sz w:val="22"/>
          <w:szCs w:val="22"/>
          <w:lang w:val="en-AU" w:eastAsia="en-AU"/>
        </w:rPr>
        <w:t>Bachelor's degree in Finance or Business Accounting</w:t>
      </w:r>
      <w:proofErr w:type="gramEnd"/>
      <w:r w:rsidRPr="00BC5707">
        <w:rPr>
          <w:rFonts w:eastAsia="Times New Roman" w:cs="Arial"/>
          <w:sz w:val="22"/>
          <w:szCs w:val="22"/>
          <w:lang w:val="en-AU" w:eastAsia="en-AU"/>
        </w:rPr>
        <w:t>.</w:t>
      </w:r>
    </w:p>
    <w:p w14:paraId="54A53158" w14:textId="3E4E2B45" w:rsidR="00BC5707" w:rsidRPr="00BC5707" w:rsidRDefault="00875C7B" w:rsidP="00BC5707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543328">
        <w:rPr>
          <w:rFonts w:eastAsia="Times New Roman" w:cs="Arial"/>
          <w:sz w:val="22"/>
          <w:szCs w:val="22"/>
          <w:lang w:val="en-AU" w:eastAsia="en-AU"/>
        </w:rPr>
        <w:t>Professional accounting qualifications such as CA or CPA</w:t>
      </w:r>
      <w:r>
        <w:rPr>
          <w:rFonts w:eastAsia="Times New Roman" w:cs="Arial"/>
          <w:sz w:val="22"/>
          <w:szCs w:val="22"/>
          <w:lang w:val="en-AU" w:eastAsia="en-AU"/>
        </w:rPr>
        <w:t>.</w:t>
      </w:r>
    </w:p>
    <w:p w14:paraId="6062EA96" w14:textId="77777777" w:rsidR="00BC5707" w:rsidRPr="00BC5707" w:rsidRDefault="00034823" w:rsidP="00BC5707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>
        <w:rPr>
          <w:rFonts w:eastAsia="Times New Roman" w:cs="Arial"/>
          <w:sz w:val="22"/>
          <w:szCs w:val="22"/>
          <w:lang w:val="en-AU" w:eastAsia="en-AU"/>
        </w:rPr>
        <w:t>Minimum 5</w:t>
      </w:r>
      <w:r w:rsidR="00BC5707" w:rsidRPr="00BC5707">
        <w:rPr>
          <w:rFonts w:eastAsia="Times New Roman" w:cs="Arial"/>
          <w:sz w:val="22"/>
          <w:szCs w:val="22"/>
          <w:lang w:val="en-AU" w:eastAsia="en-AU"/>
        </w:rPr>
        <w:t xml:space="preserve"> years' experience in NFP, Aged Care, or Health environment.</w:t>
      </w:r>
    </w:p>
    <w:p w14:paraId="4DCE72BA" w14:textId="77777777" w:rsidR="00BC5707" w:rsidRPr="00BC5707" w:rsidRDefault="00BC5707" w:rsidP="00BC5707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BC5707">
        <w:rPr>
          <w:rFonts w:eastAsia="Times New Roman" w:cs="Arial"/>
          <w:sz w:val="22"/>
          <w:szCs w:val="22"/>
          <w:lang w:val="en-AU" w:eastAsia="en-AU"/>
        </w:rPr>
        <w:t xml:space="preserve">Experience in financial reporting and XERO software. </w:t>
      </w:r>
    </w:p>
    <w:p w14:paraId="04143B8A" w14:textId="77777777" w:rsidR="00BC5707" w:rsidRPr="00034823" w:rsidRDefault="00BC5707" w:rsidP="00034823">
      <w:pPr>
        <w:spacing w:after="0" w:line="240" w:lineRule="auto"/>
        <w:ind w:left="357"/>
        <w:jc w:val="both"/>
        <w:rPr>
          <w:rFonts w:eastAsia="Times New Roman" w:cs="Arial"/>
          <w:sz w:val="22"/>
          <w:szCs w:val="22"/>
          <w:lang w:val="en-AU" w:eastAsia="en-AU"/>
        </w:rPr>
      </w:pPr>
    </w:p>
    <w:p w14:paraId="173CDB2D" w14:textId="77777777" w:rsidR="00BC5707" w:rsidRPr="003C3252" w:rsidRDefault="00BC5707" w:rsidP="00F46FA4">
      <w:pPr>
        <w:spacing w:after="0" w:line="240" w:lineRule="auto"/>
        <w:jc w:val="both"/>
        <w:rPr>
          <w:rFonts w:eastAsia="Times New Roman" w:cstheme="minorHAnsi"/>
          <w:sz w:val="22"/>
          <w:szCs w:val="22"/>
          <w:lang w:val="en-AU" w:eastAsia="en-AU"/>
        </w:rPr>
      </w:pPr>
      <w:r w:rsidRPr="003C3252">
        <w:rPr>
          <w:rFonts w:eastAsia="Times New Roman" w:cstheme="minorHAnsi"/>
          <w:b/>
          <w:bCs/>
          <w:sz w:val="22"/>
          <w:szCs w:val="22"/>
          <w:lang w:val="en-AU" w:eastAsia="en-AU"/>
        </w:rPr>
        <w:t>What we offer:</w:t>
      </w:r>
    </w:p>
    <w:p w14:paraId="14B1101D" w14:textId="77777777" w:rsidR="00BC5707" w:rsidRPr="00F63712" w:rsidRDefault="00BC5707" w:rsidP="00277BC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F63712">
        <w:rPr>
          <w:rFonts w:eastAsia="Times New Roman" w:cs="Arial"/>
          <w:sz w:val="22"/>
          <w:szCs w:val="22"/>
          <w:lang w:val="en-AU" w:eastAsia="en-AU"/>
        </w:rPr>
        <w:t>Energetic and Supportive team environment.</w:t>
      </w:r>
    </w:p>
    <w:p w14:paraId="5EF35B3C" w14:textId="77777777" w:rsidR="00BC5707" w:rsidRPr="00F63712" w:rsidRDefault="00BC5707" w:rsidP="00F46FA4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F63712">
        <w:rPr>
          <w:rFonts w:eastAsia="Times New Roman" w:cs="Arial"/>
          <w:sz w:val="22"/>
          <w:szCs w:val="22"/>
          <w:lang w:val="en-AU" w:eastAsia="en-AU"/>
        </w:rPr>
        <w:t xml:space="preserve">Salary packaging (benefit from tax free earnings up to an annual cap amount of $18,550) </w:t>
      </w:r>
    </w:p>
    <w:p w14:paraId="39000116" w14:textId="77777777" w:rsidR="00BC5707" w:rsidRPr="00F63712" w:rsidRDefault="00BC5707" w:rsidP="00F46FA4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F63712">
        <w:rPr>
          <w:rFonts w:eastAsia="Times New Roman" w:cs="Arial"/>
          <w:sz w:val="22"/>
          <w:szCs w:val="22"/>
          <w:lang w:val="en-AU" w:eastAsia="en-AU"/>
        </w:rPr>
        <w:t>Professional development and capacity building opportunities.</w:t>
      </w:r>
    </w:p>
    <w:p w14:paraId="50367F3C" w14:textId="77777777" w:rsidR="00BC5707" w:rsidRPr="00F63712" w:rsidRDefault="00BC5707" w:rsidP="00F46FA4">
      <w:pPr>
        <w:pStyle w:val="ListParagraph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eastAsia="Times New Roman" w:cs="Arial"/>
          <w:sz w:val="22"/>
          <w:szCs w:val="22"/>
          <w:lang w:val="en-AU" w:eastAsia="en-AU"/>
        </w:rPr>
      </w:pPr>
      <w:r w:rsidRPr="00F63712">
        <w:rPr>
          <w:rFonts w:eastAsia="Times New Roman" w:cs="Arial"/>
          <w:sz w:val="22"/>
          <w:szCs w:val="22"/>
          <w:lang w:val="en-AU" w:eastAsia="en-AU"/>
        </w:rPr>
        <w:t>Access to EAP.</w:t>
      </w:r>
    </w:p>
    <w:p w14:paraId="55BBFD42" w14:textId="77777777" w:rsidR="00BC5707" w:rsidRPr="003C3252" w:rsidRDefault="00BC5707" w:rsidP="00BC5707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</w:p>
    <w:p w14:paraId="364B52E8" w14:textId="77777777" w:rsidR="00521F85" w:rsidRDefault="00521F85" w:rsidP="00F46FA4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</w:p>
    <w:p w14:paraId="746302C1" w14:textId="77777777" w:rsidR="00521F85" w:rsidRDefault="00521F85" w:rsidP="00F46FA4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</w:p>
    <w:p w14:paraId="2919CB1E" w14:textId="77777777" w:rsidR="00521F85" w:rsidRDefault="00521F85" w:rsidP="00F46FA4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</w:p>
    <w:p w14:paraId="48AE1EF2" w14:textId="77777777" w:rsidR="00521F85" w:rsidRDefault="00521F85" w:rsidP="00F46FA4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</w:p>
    <w:p w14:paraId="433F4AE6" w14:textId="77777777" w:rsidR="00521F85" w:rsidRDefault="00521F85" w:rsidP="00F46FA4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</w:p>
    <w:p w14:paraId="3D8814A5" w14:textId="77777777" w:rsidR="00DA26DC" w:rsidRDefault="00DA26DC" w:rsidP="00F46FA4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</w:p>
    <w:p w14:paraId="3FB383B2" w14:textId="77777777" w:rsidR="00521F85" w:rsidRDefault="00521F85" w:rsidP="00F46FA4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</w:p>
    <w:p w14:paraId="20F1598D" w14:textId="77777777" w:rsidR="00521F85" w:rsidRDefault="00521F85" w:rsidP="00F46FA4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</w:p>
    <w:p w14:paraId="72B17F14" w14:textId="3C5E9FBD" w:rsidR="00F46FA4" w:rsidRDefault="00BC5707" w:rsidP="00F46FA4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  <w:r w:rsidRPr="003C3252">
        <w:rPr>
          <w:rFonts w:eastAsia="Times New Roman" w:cstheme="minorHAnsi"/>
          <w:b/>
          <w:bCs/>
          <w:sz w:val="22"/>
          <w:szCs w:val="22"/>
          <w:lang w:val="en-AU" w:eastAsia="en-AU"/>
        </w:rPr>
        <w:lastRenderedPageBreak/>
        <w:t>How to apply</w:t>
      </w:r>
    </w:p>
    <w:p w14:paraId="30B42807" w14:textId="5CE16C01" w:rsidR="00D83877" w:rsidRPr="00F46FA4" w:rsidRDefault="00D83877" w:rsidP="00F46FA4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val="en-AU" w:eastAsia="en-AU"/>
        </w:rPr>
      </w:pPr>
      <w:r w:rsidRPr="00D83877">
        <w:rPr>
          <w:rFonts w:eastAsia="Times New Roman" w:cstheme="minorHAnsi"/>
          <w:sz w:val="22"/>
          <w:szCs w:val="22"/>
          <w:lang w:val="en-AU" w:eastAsia="en-AU"/>
        </w:rPr>
        <w:t>If you meet the qualifications and have the required skills, please submit your application including your resume and cover letter via our careers page:</w:t>
      </w:r>
      <w:r w:rsidR="00277BCA">
        <w:rPr>
          <w:rFonts w:eastAsia="Times New Roman" w:cstheme="minorHAnsi"/>
          <w:sz w:val="22"/>
          <w:szCs w:val="22"/>
          <w:lang w:val="en-AU" w:eastAsia="en-AU"/>
        </w:rPr>
        <w:t xml:space="preserve"> </w:t>
      </w:r>
    </w:p>
    <w:p w14:paraId="10C3DB64" w14:textId="77777777" w:rsidR="00F46FA4" w:rsidRPr="00277BCA" w:rsidRDefault="00E844DC" w:rsidP="00F46FA4">
      <w:pPr>
        <w:spacing w:line="240" w:lineRule="auto"/>
        <w:jc w:val="both"/>
        <w:rPr>
          <w:rFonts w:eastAsia="Times New Roman" w:cstheme="minorHAnsi"/>
          <w:sz w:val="22"/>
          <w:szCs w:val="22"/>
          <w:lang w:val="en-AU"/>
        </w:rPr>
      </w:pPr>
      <w:hyperlink r:id="rId7" w:history="1">
        <w:r w:rsidR="00F46FA4" w:rsidRPr="00277BCA">
          <w:rPr>
            <w:rFonts w:eastAsia="Times New Roman" w:cstheme="minorHAnsi"/>
            <w:color w:val="0563C1" w:themeColor="hyperlink"/>
            <w:sz w:val="22"/>
            <w:szCs w:val="22"/>
            <w:u w:val="single"/>
            <w:lang w:val="en-AU"/>
          </w:rPr>
          <w:t>https://jobs.employmenthero.com/jobs/organisations/61c77df3-7562-423c-a7ff-eb07b0503de7</w:t>
        </w:r>
      </w:hyperlink>
    </w:p>
    <w:p w14:paraId="73A79808" w14:textId="77777777" w:rsidR="006A477A" w:rsidRDefault="006A477A" w:rsidP="00BC5707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eastAsia="en-AU"/>
        </w:rPr>
      </w:pPr>
    </w:p>
    <w:p w14:paraId="3D85E28D" w14:textId="503DF332" w:rsidR="00F46FA4" w:rsidRPr="00F46FA4" w:rsidRDefault="00F46FA4" w:rsidP="00BC5707">
      <w:pPr>
        <w:spacing w:after="0" w:line="240" w:lineRule="auto"/>
        <w:jc w:val="both"/>
        <w:rPr>
          <w:rFonts w:eastAsia="Times New Roman" w:cstheme="minorHAnsi"/>
          <w:b/>
          <w:bCs/>
          <w:sz w:val="22"/>
          <w:szCs w:val="22"/>
          <w:lang w:eastAsia="en-AU"/>
        </w:rPr>
      </w:pPr>
      <w:r w:rsidRPr="00F46FA4">
        <w:rPr>
          <w:rFonts w:eastAsia="Times New Roman" w:cstheme="minorHAnsi"/>
          <w:b/>
          <w:bCs/>
          <w:sz w:val="22"/>
          <w:szCs w:val="22"/>
          <w:lang w:eastAsia="en-AU"/>
        </w:rPr>
        <w:t>Position Description</w:t>
      </w:r>
    </w:p>
    <w:p w14:paraId="4D925A99" w14:textId="1F0AE323" w:rsidR="00D80987" w:rsidRDefault="00E844DC" w:rsidP="00BC5707">
      <w:pPr>
        <w:spacing w:after="0" w:line="240" w:lineRule="auto"/>
        <w:jc w:val="both"/>
        <w:rPr>
          <w:rFonts w:eastAsia="Times New Roman" w:cstheme="minorHAnsi"/>
          <w:sz w:val="22"/>
          <w:szCs w:val="22"/>
          <w:lang w:val="en-AU" w:eastAsia="en-AU"/>
        </w:rPr>
      </w:pPr>
      <w:hyperlink r:id="rId8" w:history="1">
        <w:r w:rsidR="00521F85" w:rsidRPr="003D6A3A">
          <w:rPr>
            <w:rStyle w:val="Hyperlink"/>
            <w:rFonts w:eastAsia="Times New Roman" w:cstheme="minorHAnsi"/>
            <w:sz w:val="22"/>
            <w:szCs w:val="22"/>
            <w:lang w:val="en-AU" w:eastAsia="en-AU"/>
          </w:rPr>
          <w:t>https://drive.google.com/file/d/1r8zvNHa7ikYcYKSFORtQjjrLcHGgjJyD/view?usp=sharing</w:t>
        </w:r>
      </w:hyperlink>
      <w:r w:rsidR="00521F85">
        <w:rPr>
          <w:rFonts w:eastAsia="Times New Roman" w:cstheme="minorHAnsi"/>
          <w:sz w:val="22"/>
          <w:szCs w:val="22"/>
          <w:lang w:val="en-AU" w:eastAsia="en-AU"/>
        </w:rPr>
        <w:t xml:space="preserve"> </w:t>
      </w:r>
    </w:p>
    <w:p w14:paraId="01346537" w14:textId="77777777" w:rsidR="00521F85" w:rsidRDefault="00521F85" w:rsidP="00BC5707">
      <w:pPr>
        <w:spacing w:after="0" w:line="240" w:lineRule="auto"/>
        <w:jc w:val="both"/>
        <w:rPr>
          <w:rFonts w:eastAsia="Times New Roman" w:cstheme="minorHAnsi"/>
          <w:sz w:val="22"/>
          <w:szCs w:val="22"/>
          <w:lang w:val="en-AU" w:eastAsia="en-AU"/>
        </w:rPr>
      </w:pPr>
    </w:p>
    <w:p w14:paraId="1680F4B1" w14:textId="1501CD79" w:rsidR="00BC5707" w:rsidRPr="003C3252" w:rsidRDefault="00BC5707" w:rsidP="00BC5707">
      <w:pPr>
        <w:spacing w:after="0" w:line="240" w:lineRule="auto"/>
        <w:jc w:val="both"/>
        <w:rPr>
          <w:rFonts w:eastAsia="Times New Roman" w:cstheme="minorHAnsi"/>
          <w:sz w:val="22"/>
          <w:szCs w:val="22"/>
          <w:lang w:val="en-AU" w:eastAsia="en-AU"/>
        </w:rPr>
      </w:pPr>
      <w:r w:rsidRPr="003C3252">
        <w:rPr>
          <w:rFonts w:eastAsia="Times New Roman" w:cstheme="minorHAnsi"/>
          <w:sz w:val="22"/>
          <w:szCs w:val="22"/>
          <w:lang w:val="en-AU" w:eastAsia="en-AU"/>
        </w:rPr>
        <w:t xml:space="preserve">For further information regarding this role, please contact </w:t>
      </w:r>
      <w:r w:rsidR="00377B9E">
        <w:rPr>
          <w:rFonts w:eastAsia="Times New Roman" w:cstheme="minorHAnsi"/>
          <w:sz w:val="22"/>
          <w:szCs w:val="22"/>
          <w:lang w:val="en-AU" w:eastAsia="en-AU"/>
        </w:rPr>
        <w:t>Anna Pelosi</w:t>
      </w:r>
      <w:r w:rsidRPr="003C3252">
        <w:rPr>
          <w:rFonts w:eastAsia="Times New Roman" w:cstheme="minorHAnsi"/>
          <w:sz w:val="22"/>
          <w:szCs w:val="22"/>
          <w:lang w:val="en-AU" w:eastAsia="en-AU"/>
        </w:rPr>
        <w:t xml:space="preserve"> from the People and Culture team on (03) 9388 9998 or email </w:t>
      </w:r>
      <w:hyperlink r:id="rId9" w:history="1">
        <w:r w:rsidRPr="003C3252">
          <w:rPr>
            <w:rStyle w:val="Hyperlink"/>
            <w:rFonts w:cs="Arial"/>
            <w:sz w:val="22"/>
            <w:szCs w:val="22"/>
          </w:rPr>
          <w:t>hr@pronia.com.au</w:t>
        </w:r>
      </w:hyperlink>
      <w:r w:rsidRPr="003C3252">
        <w:rPr>
          <w:rStyle w:val="Hyperlink"/>
          <w:rFonts w:cs="Arial"/>
          <w:sz w:val="22"/>
          <w:szCs w:val="22"/>
        </w:rPr>
        <w:t xml:space="preserve"> </w:t>
      </w:r>
    </w:p>
    <w:p w14:paraId="1334E3E8" w14:textId="77777777" w:rsidR="00F46FA4" w:rsidRDefault="00F46FA4" w:rsidP="00F537D9">
      <w:pPr>
        <w:rPr>
          <w:sz w:val="22"/>
          <w:szCs w:val="22"/>
        </w:rPr>
      </w:pPr>
    </w:p>
    <w:p w14:paraId="35583792" w14:textId="35B59C2B" w:rsidR="00F537D9" w:rsidRPr="00F537D9" w:rsidRDefault="00D83877" w:rsidP="00F537D9">
      <w:pPr>
        <w:rPr>
          <w:b/>
          <w:color w:val="FF0000"/>
          <w:sz w:val="16"/>
          <w:szCs w:val="22"/>
        </w:rPr>
      </w:pPr>
      <w:r w:rsidRPr="00034823">
        <w:rPr>
          <w:sz w:val="22"/>
          <w:szCs w:val="22"/>
        </w:rPr>
        <w:t>At PRONIA, we value diversity and are committed to creating an inclusive e</w:t>
      </w:r>
      <w:r w:rsidR="00F537D9">
        <w:rPr>
          <w:sz w:val="22"/>
          <w:szCs w:val="22"/>
        </w:rPr>
        <w:t>nvironment for all employees.</w:t>
      </w:r>
      <w:r w:rsidR="00F537D9">
        <w:rPr>
          <w:sz w:val="22"/>
          <w:szCs w:val="22"/>
        </w:rPr>
        <w:br/>
      </w:r>
    </w:p>
    <w:p w14:paraId="57F96FD9" w14:textId="497C8AEA" w:rsidR="00004D62" w:rsidRDefault="00D83877" w:rsidP="00F537D9">
      <w:r w:rsidRPr="00F46FA4">
        <w:rPr>
          <w:b/>
          <w:sz w:val="28"/>
          <w:szCs w:val="22"/>
        </w:rPr>
        <w:t xml:space="preserve">Application Deadline: </w:t>
      </w:r>
      <w:r w:rsidRPr="00F46FA4">
        <w:rPr>
          <w:b/>
          <w:sz w:val="32"/>
        </w:rPr>
        <w:t xml:space="preserve"> </w:t>
      </w:r>
      <w:r w:rsidR="00277BCA">
        <w:rPr>
          <w:b/>
          <w:sz w:val="32"/>
        </w:rPr>
        <w:t>12</w:t>
      </w:r>
      <w:r w:rsidR="00277BCA" w:rsidRPr="00277BCA">
        <w:rPr>
          <w:b/>
          <w:sz w:val="32"/>
          <w:vertAlign w:val="superscript"/>
        </w:rPr>
        <w:t>th</w:t>
      </w:r>
      <w:r w:rsidR="00277BCA">
        <w:rPr>
          <w:b/>
          <w:sz w:val="32"/>
        </w:rPr>
        <w:t xml:space="preserve"> October 2024</w:t>
      </w:r>
      <w:r w:rsidR="00F537D9">
        <w:rPr>
          <w:sz w:val="22"/>
          <w:szCs w:val="22"/>
        </w:rPr>
        <w:br/>
      </w:r>
    </w:p>
    <w:p w14:paraId="7019E0D2" w14:textId="77777777" w:rsidR="00004D62" w:rsidRPr="00F537D9" w:rsidRDefault="00004D62" w:rsidP="00F537D9">
      <w:pPr>
        <w:rPr>
          <w:rFonts w:cs="Arial"/>
          <w:color w:val="FF0000"/>
          <w:sz w:val="22"/>
          <w:szCs w:val="22"/>
          <w:u w:val="single"/>
        </w:rPr>
      </w:pPr>
    </w:p>
    <w:sectPr w:rsidR="00004D62" w:rsidRPr="00F537D9" w:rsidSect="00277BCA">
      <w:headerReference w:type="even" r:id="rId10"/>
      <w:headerReference w:type="default" r:id="rId11"/>
      <w:headerReference w:type="first" r:id="rId12"/>
      <w:pgSz w:w="11906" w:h="16838"/>
      <w:pgMar w:top="2268" w:right="851" w:bottom="249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9535C" w14:textId="77777777" w:rsidR="00034823" w:rsidRDefault="00034823" w:rsidP="0088614D">
      <w:r>
        <w:separator/>
      </w:r>
    </w:p>
  </w:endnote>
  <w:endnote w:type="continuationSeparator" w:id="0">
    <w:p w14:paraId="29C5285A" w14:textId="77777777" w:rsidR="00034823" w:rsidRDefault="00034823" w:rsidP="0088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rta Std Regular">
    <w:altName w:val="Calibri"/>
    <w:panose1 w:val="00000500000000000000"/>
    <w:charset w:val="00"/>
    <w:family w:val="auto"/>
    <w:pitch w:val="variable"/>
    <w:sig w:usb0="A00000BF" w:usb1="0000804B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72FBE9" w14:textId="77777777" w:rsidR="00034823" w:rsidRDefault="00034823" w:rsidP="0088614D">
      <w:r>
        <w:separator/>
      </w:r>
    </w:p>
  </w:footnote>
  <w:footnote w:type="continuationSeparator" w:id="0">
    <w:p w14:paraId="2F706409" w14:textId="77777777" w:rsidR="00034823" w:rsidRDefault="00034823" w:rsidP="0088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20EF7" w14:textId="77777777" w:rsidR="00034823" w:rsidRDefault="00E844DC" w:rsidP="0088614D">
    <w:pPr>
      <w:pStyle w:val="Header"/>
    </w:pPr>
    <w:r>
      <w:rPr>
        <w:noProof/>
        <w:lang w:eastAsia="en-AU"/>
      </w:rPr>
      <w:pict w14:anchorId="20B8AF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360642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50th letterhead final background for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F03F2" w14:textId="77777777" w:rsidR="00034823" w:rsidRDefault="00034823" w:rsidP="0088614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6841D4B0" wp14:editId="4089499E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553325" cy="10684638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NIA Branding Letterhead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A3911" w14:textId="77777777" w:rsidR="00034823" w:rsidRDefault="00E844DC" w:rsidP="0088614D">
    <w:pPr>
      <w:pStyle w:val="Header"/>
    </w:pPr>
    <w:r>
      <w:rPr>
        <w:noProof/>
        <w:lang w:eastAsia="en-AU"/>
      </w:rPr>
      <w:pict w14:anchorId="6DD9F8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360642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50th letterhead final background for 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17774"/>
    <w:multiLevelType w:val="multilevel"/>
    <w:tmpl w:val="E0A2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D80FEE"/>
    <w:multiLevelType w:val="multilevel"/>
    <w:tmpl w:val="99B06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03AE2"/>
    <w:multiLevelType w:val="multilevel"/>
    <w:tmpl w:val="63FE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7A4DF3"/>
    <w:multiLevelType w:val="hybridMultilevel"/>
    <w:tmpl w:val="418E39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B31EB"/>
    <w:multiLevelType w:val="hybridMultilevel"/>
    <w:tmpl w:val="7902AF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F2E69"/>
    <w:multiLevelType w:val="multilevel"/>
    <w:tmpl w:val="4F46A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153267"/>
    <w:multiLevelType w:val="hybridMultilevel"/>
    <w:tmpl w:val="9DAAF68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D3372C"/>
    <w:multiLevelType w:val="hybridMultilevel"/>
    <w:tmpl w:val="986252B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F3524A"/>
    <w:multiLevelType w:val="multilevel"/>
    <w:tmpl w:val="5278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69252F"/>
    <w:multiLevelType w:val="multilevel"/>
    <w:tmpl w:val="884AE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1D0E1B"/>
    <w:multiLevelType w:val="multilevel"/>
    <w:tmpl w:val="896C6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6B7D6D"/>
    <w:multiLevelType w:val="multilevel"/>
    <w:tmpl w:val="012AF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1846CB"/>
    <w:multiLevelType w:val="multilevel"/>
    <w:tmpl w:val="41D4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5A70C8"/>
    <w:multiLevelType w:val="hybridMultilevel"/>
    <w:tmpl w:val="DE807A8E"/>
    <w:lvl w:ilvl="0" w:tplc="2040A9CC">
      <w:start w:val="1"/>
      <w:numFmt w:val="bullet"/>
      <w:lvlText w:val=""/>
      <w:lvlJc w:val="left"/>
      <w:pPr>
        <w:ind w:left="812" w:hanging="356"/>
      </w:pPr>
      <w:rPr>
        <w:rFonts w:ascii="Symbol" w:eastAsia="Symbol" w:hAnsi="Symbol" w:hint="default"/>
        <w:sz w:val="22"/>
        <w:szCs w:val="22"/>
      </w:rPr>
    </w:lvl>
    <w:lvl w:ilvl="1" w:tplc="69C4FB7E">
      <w:start w:val="1"/>
      <w:numFmt w:val="bullet"/>
      <w:lvlText w:val="•"/>
      <w:lvlJc w:val="left"/>
      <w:pPr>
        <w:ind w:left="1553" w:hanging="356"/>
      </w:pPr>
    </w:lvl>
    <w:lvl w:ilvl="2" w:tplc="C9CC33D6">
      <w:start w:val="1"/>
      <w:numFmt w:val="bullet"/>
      <w:lvlText w:val="•"/>
      <w:lvlJc w:val="left"/>
      <w:pPr>
        <w:ind w:left="2293" w:hanging="356"/>
      </w:pPr>
    </w:lvl>
    <w:lvl w:ilvl="3" w:tplc="FAF2E150">
      <w:start w:val="1"/>
      <w:numFmt w:val="bullet"/>
      <w:lvlText w:val="•"/>
      <w:lvlJc w:val="left"/>
      <w:pPr>
        <w:ind w:left="3034" w:hanging="356"/>
      </w:pPr>
    </w:lvl>
    <w:lvl w:ilvl="4" w:tplc="6DA6EA74">
      <w:start w:val="1"/>
      <w:numFmt w:val="bullet"/>
      <w:lvlText w:val="•"/>
      <w:lvlJc w:val="left"/>
      <w:pPr>
        <w:ind w:left="3774" w:hanging="356"/>
      </w:pPr>
    </w:lvl>
    <w:lvl w:ilvl="5" w:tplc="14D6B4B0">
      <w:start w:val="1"/>
      <w:numFmt w:val="bullet"/>
      <w:lvlText w:val="•"/>
      <w:lvlJc w:val="left"/>
      <w:pPr>
        <w:ind w:left="4515" w:hanging="356"/>
      </w:pPr>
    </w:lvl>
    <w:lvl w:ilvl="6" w:tplc="339E8298">
      <w:start w:val="1"/>
      <w:numFmt w:val="bullet"/>
      <w:lvlText w:val="•"/>
      <w:lvlJc w:val="left"/>
      <w:pPr>
        <w:ind w:left="5255" w:hanging="356"/>
      </w:pPr>
    </w:lvl>
    <w:lvl w:ilvl="7" w:tplc="6624E99E">
      <w:start w:val="1"/>
      <w:numFmt w:val="bullet"/>
      <w:lvlText w:val="•"/>
      <w:lvlJc w:val="left"/>
      <w:pPr>
        <w:ind w:left="5996" w:hanging="356"/>
      </w:pPr>
    </w:lvl>
    <w:lvl w:ilvl="8" w:tplc="E0968D04">
      <w:start w:val="1"/>
      <w:numFmt w:val="bullet"/>
      <w:lvlText w:val="•"/>
      <w:lvlJc w:val="left"/>
      <w:pPr>
        <w:ind w:left="6736" w:hanging="356"/>
      </w:pPr>
    </w:lvl>
  </w:abstractNum>
  <w:abstractNum w:abstractNumId="14" w15:restartNumberingAfterBreak="0">
    <w:nsid w:val="32244F48"/>
    <w:multiLevelType w:val="hybridMultilevel"/>
    <w:tmpl w:val="9EE415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00A8D86">
      <w:numFmt w:val="bullet"/>
      <w:lvlText w:val="•"/>
      <w:lvlJc w:val="left"/>
      <w:pPr>
        <w:ind w:left="1080" w:hanging="360"/>
      </w:pPr>
      <w:rPr>
        <w:rFonts w:ascii="SymbolMT" w:eastAsia="Times New Roman" w:hAnsi="SymbolMT" w:cs="SymbolMT" w:hint="default"/>
        <w:sz w:val="22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BD14BD"/>
    <w:multiLevelType w:val="multilevel"/>
    <w:tmpl w:val="B478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D313DE1"/>
    <w:multiLevelType w:val="hybridMultilevel"/>
    <w:tmpl w:val="46269E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0F23EC"/>
    <w:multiLevelType w:val="hybridMultilevel"/>
    <w:tmpl w:val="85128F66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46817DDC"/>
    <w:multiLevelType w:val="multilevel"/>
    <w:tmpl w:val="8730E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1E16D4"/>
    <w:multiLevelType w:val="multilevel"/>
    <w:tmpl w:val="E752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D526AF"/>
    <w:multiLevelType w:val="hybridMultilevel"/>
    <w:tmpl w:val="809C76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60935"/>
    <w:multiLevelType w:val="hybridMultilevel"/>
    <w:tmpl w:val="E37ED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1209B"/>
    <w:multiLevelType w:val="hybridMultilevel"/>
    <w:tmpl w:val="40AA0D1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3AE4986"/>
    <w:multiLevelType w:val="multilevel"/>
    <w:tmpl w:val="8730E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7B3137A"/>
    <w:multiLevelType w:val="multilevel"/>
    <w:tmpl w:val="B98C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A56A6B"/>
    <w:multiLevelType w:val="multilevel"/>
    <w:tmpl w:val="BAD27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BD46949"/>
    <w:multiLevelType w:val="multilevel"/>
    <w:tmpl w:val="D06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BE45C9C"/>
    <w:multiLevelType w:val="hybridMultilevel"/>
    <w:tmpl w:val="2CBCB3D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02F0767"/>
    <w:multiLevelType w:val="multilevel"/>
    <w:tmpl w:val="E0A2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BC38AD"/>
    <w:multiLevelType w:val="hybridMultilevel"/>
    <w:tmpl w:val="2AB26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62D6F"/>
    <w:multiLevelType w:val="hybridMultilevel"/>
    <w:tmpl w:val="8264B3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BD2857"/>
    <w:multiLevelType w:val="hybridMultilevel"/>
    <w:tmpl w:val="A492E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76079"/>
    <w:multiLevelType w:val="hybridMultilevel"/>
    <w:tmpl w:val="76C854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F425E73"/>
    <w:multiLevelType w:val="hybridMultilevel"/>
    <w:tmpl w:val="479C9E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094513">
    <w:abstractNumId w:val="16"/>
  </w:num>
  <w:num w:numId="2" w16cid:durableId="1909684054">
    <w:abstractNumId w:val="6"/>
  </w:num>
  <w:num w:numId="3" w16cid:durableId="1285500988">
    <w:abstractNumId w:val="27"/>
  </w:num>
  <w:num w:numId="4" w16cid:durableId="1846437397">
    <w:abstractNumId w:val="7"/>
  </w:num>
  <w:num w:numId="5" w16cid:durableId="1629510260">
    <w:abstractNumId w:val="24"/>
  </w:num>
  <w:num w:numId="6" w16cid:durableId="1240748842">
    <w:abstractNumId w:val="12"/>
  </w:num>
  <w:num w:numId="7" w16cid:durableId="1286421341">
    <w:abstractNumId w:val="11"/>
  </w:num>
  <w:num w:numId="8" w16cid:durableId="86537267">
    <w:abstractNumId w:val="19"/>
  </w:num>
  <w:num w:numId="9" w16cid:durableId="238636764">
    <w:abstractNumId w:val="10"/>
  </w:num>
  <w:num w:numId="10" w16cid:durableId="1970739996">
    <w:abstractNumId w:val="0"/>
  </w:num>
  <w:num w:numId="11" w16cid:durableId="1088384306">
    <w:abstractNumId w:val="33"/>
  </w:num>
  <w:num w:numId="12" w16cid:durableId="1452939567">
    <w:abstractNumId w:val="1"/>
  </w:num>
  <w:num w:numId="13" w16cid:durableId="1729568051">
    <w:abstractNumId w:val="4"/>
  </w:num>
  <w:num w:numId="14" w16cid:durableId="622729390">
    <w:abstractNumId w:val="3"/>
  </w:num>
  <w:num w:numId="15" w16cid:durableId="1440904566">
    <w:abstractNumId w:val="13"/>
  </w:num>
  <w:num w:numId="16" w16cid:durableId="1571233786">
    <w:abstractNumId w:val="20"/>
  </w:num>
  <w:num w:numId="17" w16cid:durableId="398944353">
    <w:abstractNumId w:val="28"/>
  </w:num>
  <w:num w:numId="18" w16cid:durableId="1291597197">
    <w:abstractNumId w:val="29"/>
  </w:num>
  <w:num w:numId="19" w16cid:durableId="2103337383">
    <w:abstractNumId w:val="21"/>
  </w:num>
  <w:num w:numId="20" w16cid:durableId="1959021408">
    <w:abstractNumId w:val="14"/>
  </w:num>
  <w:num w:numId="21" w16cid:durableId="1611400898">
    <w:abstractNumId w:val="31"/>
  </w:num>
  <w:num w:numId="22" w16cid:durableId="878660720">
    <w:abstractNumId w:val="30"/>
  </w:num>
  <w:num w:numId="23" w16cid:durableId="1741899926">
    <w:abstractNumId w:val="18"/>
  </w:num>
  <w:num w:numId="24" w16cid:durableId="564146302">
    <w:abstractNumId w:val="9"/>
  </w:num>
  <w:num w:numId="25" w16cid:durableId="1359432265">
    <w:abstractNumId w:val="25"/>
  </w:num>
  <w:num w:numId="26" w16cid:durableId="741492040">
    <w:abstractNumId w:val="15"/>
  </w:num>
  <w:num w:numId="27" w16cid:durableId="1926722371">
    <w:abstractNumId w:val="8"/>
  </w:num>
  <w:num w:numId="28" w16cid:durableId="1064179955">
    <w:abstractNumId w:val="26"/>
  </w:num>
  <w:num w:numId="29" w16cid:durableId="1943144836">
    <w:abstractNumId w:val="23"/>
  </w:num>
  <w:num w:numId="30" w16cid:durableId="1336883387">
    <w:abstractNumId w:val="2"/>
  </w:num>
  <w:num w:numId="31" w16cid:durableId="946160776">
    <w:abstractNumId w:val="5"/>
  </w:num>
  <w:num w:numId="32" w16cid:durableId="323239315">
    <w:abstractNumId w:val="22"/>
  </w:num>
  <w:num w:numId="33" w16cid:durableId="622155683">
    <w:abstractNumId w:val="17"/>
  </w:num>
  <w:num w:numId="34" w16cid:durableId="10984532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wsLC0MDW1MDY3MTBT0lEKTi0uzszPAykwrgUAziaoyCwAAAA="/>
  </w:docVars>
  <w:rsids>
    <w:rsidRoot w:val="006C634C"/>
    <w:rsid w:val="00004D62"/>
    <w:rsid w:val="00034823"/>
    <w:rsid w:val="00063AB3"/>
    <w:rsid w:val="000B221F"/>
    <w:rsid w:val="000C7AE6"/>
    <w:rsid w:val="00116597"/>
    <w:rsid w:val="00144688"/>
    <w:rsid w:val="00144A1E"/>
    <w:rsid w:val="0017339F"/>
    <w:rsid w:val="00177CF8"/>
    <w:rsid w:val="00185698"/>
    <w:rsid w:val="001F7414"/>
    <w:rsid w:val="0022349B"/>
    <w:rsid w:val="002235A5"/>
    <w:rsid w:val="002277BE"/>
    <w:rsid w:val="002328CA"/>
    <w:rsid w:val="00277BCA"/>
    <w:rsid w:val="002830E8"/>
    <w:rsid w:val="00291B31"/>
    <w:rsid w:val="002B28A0"/>
    <w:rsid w:val="002B6D38"/>
    <w:rsid w:val="002C1B49"/>
    <w:rsid w:val="00333CC9"/>
    <w:rsid w:val="00343BF3"/>
    <w:rsid w:val="0036617A"/>
    <w:rsid w:val="00377B9E"/>
    <w:rsid w:val="00385856"/>
    <w:rsid w:val="003A5F46"/>
    <w:rsid w:val="003C3252"/>
    <w:rsid w:val="003F7684"/>
    <w:rsid w:val="00412FCE"/>
    <w:rsid w:val="004303A4"/>
    <w:rsid w:val="0045731B"/>
    <w:rsid w:val="004715D4"/>
    <w:rsid w:val="004A09B0"/>
    <w:rsid w:val="004E1C32"/>
    <w:rsid w:val="004F0366"/>
    <w:rsid w:val="004F12C0"/>
    <w:rsid w:val="0050511B"/>
    <w:rsid w:val="00521F85"/>
    <w:rsid w:val="00523EB0"/>
    <w:rsid w:val="00543328"/>
    <w:rsid w:val="005A1E96"/>
    <w:rsid w:val="005B04A7"/>
    <w:rsid w:val="006265A0"/>
    <w:rsid w:val="0063690D"/>
    <w:rsid w:val="006A3B4C"/>
    <w:rsid w:val="006A477A"/>
    <w:rsid w:val="006C634C"/>
    <w:rsid w:val="00750E91"/>
    <w:rsid w:val="00773999"/>
    <w:rsid w:val="007A22D9"/>
    <w:rsid w:val="007B365C"/>
    <w:rsid w:val="007B41D8"/>
    <w:rsid w:val="007B4F4C"/>
    <w:rsid w:val="007E2841"/>
    <w:rsid w:val="00815902"/>
    <w:rsid w:val="00830A91"/>
    <w:rsid w:val="00840C9D"/>
    <w:rsid w:val="00875C7B"/>
    <w:rsid w:val="0088614D"/>
    <w:rsid w:val="008A1E23"/>
    <w:rsid w:val="008C077F"/>
    <w:rsid w:val="008F55A5"/>
    <w:rsid w:val="00967040"/>
    <w:rsid w:val="009728C8"/>
    <w:rsid w:val="00974943"/>
    <w:rsid w:val="00985100"/>
    <w:rsid w:val="009B4DDE"/>
    <w:rsid w:val="009F37BC"/>
    <w:rsid w:val="00A0006C"/>
    <w:rsid w:val="00A62A8B"/>
    <w:rsid w:val="00A75294"/>
    <w:rsid w:val="00A81185"/>
    <w:rsid w:val="00A81DE0"/>
    <w:rsid w:val="00AB6D08"/>
    <w:rsid w:val="00AF2B4D"/>
    <w:rsid w:val="00B374E5"/>
    <w:rsid w:val="00B64AE5"/>
    <w:rsid w:val="00B74C6E"/>
    <w:rsid w:val="00B9128B"/>
    <w:rsid w:val="00BB061A"/>
    <w:rsid w:val="00BC5707"/>
    <w:rsid w:val="00BE12F0"/>
    <w:rsid w:val="00BF4818"/>
    <w:rsid w:val="00C17C08"/>
    <w:rsid w:val="00C245F5"/>
    <w:rsid w:val="00C3133F"/>
    <w:rsid w:val="00C42E99"/>
    <w:rsid w:val="00C61E89"/>
    <w:rsid w:val="00C62A2B"/>
    <w:rsid w:val="00CA110D"/>
    <w:rsid w:val="00CA12FC"/>
    <w:rsid w:val="00CB4FB0"/>
    <w:rsid w:val="00CC6EAF"/>
    <w:rsid w:val="00D1118B"/>
    <w:rsid w:val="00D215C5"/>
    <w:rsid w:val="00D3192E"/>
    <w:rsid w:val="00D80987"/>
    <w:rsid w:val="00D83877"/>
    <w:rsid w:val="00DA26DC"/>
    <w:rsid w:val="00E036C3"/>
    <w:rsid w:val="00E0771A"/>
    <w:rsid w:val="00E11692"/>
    <w:rsid w:val="00E27ABD"/>
    <w:rsid w:val="00E73813"/>
    <w:rsid w:val="00E844DC"/>
    <w:rsid w:val="00EB56BB"/>
    <w:rsid w:val="00EE4B62"/>
    <w:rsid w:val="00F07642"/>
    <w:rsid w:val="00F27AA6"/>
    <w:rsid w:val="00F46FA4"/>
    <w:rsid w:val="00F537D9"/>
    <w:rsid w:val="00F63712"/>
    <w:rsid w:val="00F81532"/>
    <w:rsid w:val="00F8310D"/>
    <w:rsid w:val="00F9316B"/>
    <w:rsid w:val="00F959D4"/>
    <w:rsid w:val="00FA79F4"/>
    <w:rsid w:val="00FC50A7"/>
    <w:rsid w:val="00FD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93D689A"/>
  <w15:chartTrackingRefBased/>
  <w15:docId w15:val="{851049DB-946D-4DF3-B1DE-AB42840CA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alibri"/>
    <w:qFormat/>
    <w:rsid w:val="0088614D"/>
    <w:pPr>
      <w:spacing w:after="120"/>
    </w:pPr>
    <w:rPr>
      <w:sz w:val="24"/>
      <w:szCs w:val="23"/>
      <w:lang w:val="en-US"/>
    </w:rPr>
  </w:style>
  <w:style w:type="paragraph" w:styleId="Heading1">
    <w:name w:val="heading 1"/>
    <w:aliases w:val="Open Sans"/>
    <w:basedOn w:val="NoSpacing"/>
    <w:next w:val="Normal"/>
    <w:link w:val="Heading1Char"/>
    <w:uiPriority w:val="9"/>
    <w:qFormat/>
    <w:rsid w:val="008A1E23"/>
    <w:pPr>
      <w:outlineLvl w:val="0"/>
    </w:pPr>
    <w:rPr>
      <w:rFonts w:ascii="Open Sans" w:hAnsi="Open Sans" w:cs="Open Sans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B49"/>
  </w:style>
  <w:style w:type="paragraph" w:styleId="Footer">
    <w:name w:val="footer"/>
    <w:basedOn w:val="Normal"/>
    <w:link w:val="FooterChar"/>
    <w:uiPriority w:val="99"/>
    <w:unhideWhenUsed/>
    <w:rsid w:val="002C1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B49"/>
  </w:style>
  <w:style w:type="paragraph" w:customStyle="1" w:styleId="BasicParagraph">
    <w:name w:val="[Basic Paragraph]"/>
    <w:basedOn w:val="Normal"/>
    <w:uiPriority w:val="99"/>
    <w:rsid w:val="00AF2B4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paragraph" w:styleId="NoSpacing">
    <w:name w:val="No Spacing"/>
    <w:aliases w:val="Averta"/>
    <w:basedOn w:val="Normal"/>
    <w:uiPriority w:val="1"/>
    <w:qFormat/>
    <w:rsid w:val="008A1E23"/>
    <w:pPr>
      <w:spacing w:after="160" w:line="276" w:lineRule="auto"/>
    </w:pPr>
    <w:rPr>
      <w:rFonts w:ascii="Averta Std Regular" w:hAnsi="Averta Std Regular"/>
      <w:sz w:val="22"/>
    </w:rPr>
  </w:style>
  <w:style w:type="character" w:customStyle="1" w:styleId="Heading1Char">
    <w:name w:val="Heading 1 Char"/>
    <w:aliases w:val="Open Sans Char"/>
    <w:basedOn w:val="DefaultParagraphFont"/>
    <w:link w:val="Heading1"/>
    <w:uiPriority w:val="9"/>
    <w:rsid w:val="008A1E23"/>
    <w:rPr>
      <w:rFonts w:ascii="Open Sans" w:hAnsi="Open Sans" w:cs="Open San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D08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C6EA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6EAF"/>
    <w:rPr>
      <w:color w:val="954F72" w:themeColor="followedHyperlink"/>
      <w:u w:val="single"/>
    </w:rPr>
  </w:style>
  <w:style w:type="paragraph" w:styleId="ListParagraph">
    <w:name w:val="List Paragraph"/>
    <w:aliases w:val="Bullet Point"/>
    <w:basedOn w:val="Normal"/>
    <w:uiPriority w:val="34"/>
    <w:qFormat/>
    <w:rsid w:val="004715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4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styleId="Strong">
    <w:name w:val="Strong"/>
    <w:basedOn w:val="DefaultParagraphFont"/>
    <w:uiPriority w:val="22"/>
    <w:qFormat/>
    <w:rsid w:val="00CB4FB0"/>
    <w:rPr>
      <w:b/>
      <w:bCs/>
    </w:rPr>
  </w:style>
  <w:style w:type="paragraph" w:customStyle="1" w:styleId="Tableheadervertical">
    <w:name w:val="Table header vertical"/>
    <w:basedOn w:val="Normal"/>
    <w:link w:val="TableheaderverticalChar"/>
    <w:rsid w:val="00840C9D"/>
    <w:pPr>
      <w:spacing w:before="60" w:after="60" w:line="240" w:lineRule="auto"/>
    </w:pPr>
    <w:rPr>
      <w:rFonts w:ascii="Arial" w:eastAsia="Times New Roman" w:hAnsi="Arial" w:cs="Times New Roman"/>
      <w:b/>
      <w:bCs/>
      <w:sz w:val="20"/>
      <w:szCs w:val="20"/>
      <w:lang w:val="en-AU" w:eastAsia="en-AU"/>
    </w:rPr>
  </w:style>
  <w:style w:type="character" w:customStyle="1" w:styleId="TableheaderverticalChar">
    <w:name w:val="Table header vertical Char"/>
    <w:link w:val="Tableheadervertical"/>
    <w:rsid w:val="00840C9D"/>
    <w:rPr>
      <w:rFonts w:ascii="Arial" w:eastAsia="Times New Roman" w:hAnsi="Arial" w:cs="Times New Roman"/>
      <w:b/>
      <w:bCs/>
      <w:sz w:val="20"/>
      <w:szCs w:val="20"/>
      <w:lang w:eastAsia="en-AU"/>
    </w:rPr>
  </w:style>
  <w:style w:type="paragraph" w:customStyle="1" w:styleId="Bullet1">
    <w:name w:val="Bullet 1"/>
    <w:rsid w:val="00E27ABD"/>
    <w:pPr>
      <w:spacing w:before="60" w:after="60" w:line="240" w:lineRule="auto"/>
      <w:contextualSpacing/>
    </w:pPr>
    <w:rPr>
      <w:rFonts w:ascii="Arial" w:eastAsia="Times New Roman" w:hAnsi="Arial" w:cs="Times New Roman"/>
      <w:sz w:val="20"/>
      <w:szCs w:val="20"/>
      <w:lang w:eastAsia="en-A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265A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AU" w:eastAsia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265A0"/>
    <w:rPr>
      <w:rFonts w:ascii="Arial" w:eastAsia="Times New Roman" w:hAnsi="Arial" w:cs="Arial"/>
      <w:vanish/>
      <w:sz w:val="16"/>
      <w:szCs w:val="16"/>
      <w:lang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265A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AU" w:eastAsia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265A0"/>
    <w:rPr>
      <w:rFonts w:ascii="Arial" w:eastAsia="Times New Roman" w:hAnsi="Arial" w:cs="Arial"/>
      <w:vanish/>
      <w:sz w:val="16"/>
      <w:szCs w:val="16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F46F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78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596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6642416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503833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90987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476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2618588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2698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798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701129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5881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78108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560214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92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6778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799248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971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4907122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r8zvNHa7ikYcYKSFORtQjjrLcHGgjJyD/view?usp=shar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jobs.employmenthero.com/jobs/organisations/61c77df3-7562-423c-a7ff-eb07b0503de7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r@pronia.com.a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kie\AppData\Local\Microsoft\Windows\INetCache\Content.Outlook\5FIDFK2I\Personal%20Care%20Worker%20-%20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Personal Care Worker - Ad</Template>
  <TotalTime>84</TotalTime>
  <Pages>3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Efremidis</dc:creator>
  <cp:keywords/>
  <dc:description/>
  <cp:lastModifiedBy>Anna Pelosi</cp:lastModifiedBy>
  <cp:revision>7</cp:revision>
  <cp:lastPrinted>2024-03-08T05:22:00Z</cp:lastPrinted>
  <dcterms:created xsi:type="dcterms:W3CDTF">2024-06-27T04:51:00Z</dcterms:created>
  <dcterms:modified xsi:type="dcterms:W3CDTF">2024-09-13T07:20:00Z</dcterms:modified>
</cp:coreProperties>
</file>